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04D" w:rsidRDefault="006C704D" w:rsidP="00FE0AB9">
      <w:pPr>
        <w:widowControl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附件</w:t>
      </w:r>
      <w:r>
        <w:rPr>
          <w:rFonts w:ascii="Times New Roman" w:eastAsia="仿宋_GB2312" w:hAnsi="Times New Roman"/>
          <w:sz w:val="32"/>
          <w:szCs w:val="32"/>
        </w:rPr>
        <w:t>2</w:t>
      </w:r>
    </w:p>
    <w:p w:rsidR="006C704D" w:rsidRDefault="006C704D" w:rsidP="0088399A">
      <w:pPr>
        <w:widowControl/>
        <w:spacing w:line="560" w:lineRule="exact"/>
        <w:jc w:val="center"/>
        <w:rPr>
          <w:rFonts w:ascii="方正小标宋简体" w:eastAsia="方正小标宋简体" w:hAnsi="Times New Roman"/>
          <w:sz w:val="44"/>
          <w:szCs w:val="44"/>
        </w:rPr>
      </w:pPr>
      <w:r w:rsidRPr="0088399A">
        <w:rPr>
          <w:rFonts w:ascii="方正小标宋简体" w:eastAsia="方正小标宋简体" w:hAnsi="Times New Roman" w:hint="eastAsia"/>
          <w:sz w:val="44"/>
          <w:szCs w:val="44"/>
        </w:rPr>
        <w:t>随州市工程建设领域专业技术人员资格</w:t>
      </w:r>
    </w:p>
    <w:p w:rsidR="006C704D" w:rsidRPr="0088399A" w:rsidRDefault="006C704D" w:rsidP="0088399A">
      <w:pPr>
        <w:widowControl/>
        <w:spacing w:line="560" w:lineRule="exact"/>
        <w:jc w:val="center"/>
        <w:rPr>
          <w:rFonts w:ascii="方正小标宋简体" w:eastAsia="方正小标宋简体" w:hAnsi="Times New Roman"/>
          <w:sz w:val="44"/>
          <w:szCs w:val="44"/>
        </w:rPr>
      </w:pPr>
      <w:r w:rsidRPr="0088399A">
        <w:rPr>
          <w:rFonts w:ascii="方正小标宋简体" w:eastAsia="方正小标宋简体" w:hAnsi="Times New Roman" w:hint="eastAsia"/>
          <w:sz w:val="44"/>
          <w:szCs w:val="44"/>
        </w:rPr>
        <w:t>“挂证”未整改人员</w:t>
      </w:r>
      <w:r w:rsidRPr="0088399A">
        <w:rPr>
          <w:rFonts w:ascii="方正小标宋简体" w:eastAsia="方正小标宋简体" w:hAnsi="Times New Roman"/>
          <w:sz w:val="44"/>
          <w:szCs w:val="44"/>
        </w:rPr>
        <w:t>(</w:t>
      </w:r>
      <w:r w:rsidRPr="0088399A">
        <w:rPr>
          <w:rFonts w:ascii="方正小标宋简体" w:eastAsia="方正小标宋简体" w:hAnsi="Times New Roman" w:hint="eastAsia"/>
          <w:sz w:val="44"/>
          <w:szCs w:val="44"/>
        </w:rPr>
        <w:t>企业）名单</w:t>
      </w:r>
    </w:p>
    <w:p w:rsidR="006C704D" w:rsidRDefault="006C704D" w:rsidP="00FE0AB9">
      <w:pPr>
        <w:widowControl/>
        <w:jc w:val="left"/>
        <w:rPr>
          <w:rFonts w:ascii="Times New Roman" w:eastAsia="仿宋_GB2312" w:hAnsi="Times New Roman"/>
          <w:sz w:val="32"/>
          <w:szCs w:val="32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51"/>
        <w:gridCol w:w="1138"/>
        <w:gridCol w:w="2264"/>
        <w:gridCol w:w="3969"/>
        <w:gridCol w:w="1838"/>
      </w:tblGrid>
      <w:tr w:rsidR="006C704D" w:rsidRPr="00122158" w:rsidTr="00122158">
        <w:trPr>
          <w:trHeight w:val="285"/>
          <w:jc w:val="center"/>
        </w:trPr>
        <w:tc>
          <w:tcPr>
            <w:tcW w:w="851" w:type="dxa"/>
            <w:vAlign w:val="center"/>
          </w:tcPr>
          <w:p w:rsidR="006C704D" w:rsidRPr="00122158" w:rsidRDefault="006C704D" w:rsidP="00122158">
            <w:pPr>
              <w:widowControl/>
              <w:jc w:val="center"/>
              <w:rPr>
                <w:rFonts w:ascii="黑体" w:eastAsia="黑体" w:hAnsi="黑体"/>
                <w:sz w:val="30"/>
                <w:szCs w:val="30"/>
              </w:rPr>
            </w:pPr>
            <w:r w:rsidRPr="00122158">
              <w:rPr>
                <w:rFonts w:ascii="黑体" w:eastAsia="黑体" w:hAnsi="黑体" w:hint="eastAsia"/>
                <w:sz w:val="30"/>
                <w:szCs w:val="30"/>
              </w:rPr>
              <w:t>序号</w:t>
            </w:r>
          </w:p>
        </w:tc>
        <w:tc>
          <w:tcPr>
            <w:tcW w:w="1138" w:type="dxa"/>
            <w:noWrap/>
            <w:vAlign w:val="center"/>
          </w:tcPr>
          <w:p w:rsidR="006C704D" w:rsidRPr="00122158" w:rsidRDefault="006C704D" w:rsidP="00122158">
            <w:pPr>
              <w:widowControl/>
              <w:jc w:val="center"/>
              <w:rPr>
                <w:rFonts w:ascii="黑体" w:eastAsia="黑体" w:hAnsi="黑体"/>
                <w:sz w:val="30"/>
                <w:szCs w:val="30"/>
              </w:rPr>
            </w:pPr>
            <w:r w:rsidRPr="00122158">
              <w:rPr>
                <w:rFonts w:ascii="黑体" w:eastAsia="黑体" w:hAnsi="黑体" w:hint="eastAsia"/>
                <w:sz w:val="30"/>
                <w:szCs w:val="30"/>
              </w:rPr>
              <w:t>姓名</w:t>
            </w:r>
          </w:p>
        </w:tc>
        <w:tc>
          <w:tcPr>
            <w:tcW w:w="2264" w:type="dxa"/>
            <w:noWrap/>
            <w:vAlign w:val="center"/>
          </w:tcPr>
          <w:p w:rsidR="006C704D" w:rsidRPr="00122158" w:rsidRDefault="006C704D" w:rsidP="00122158">
            <w:pPr>
              <w:widowControl/>
              <w:jc w:val="center"/>
              <w:rPr>
                <w:rFonts w:ascii="黑体" w:eastAsia="黑体" w:hAnsi="黑体"/>
                <w:sz w:val="30"/>
                <w:szCs w:val="30"/>
              </w:rPr>
            </w:pPr>
            <w:r w:rsidRPr="00122158">
              <w:rPr>
                <w:rFonts w:ascii="黑体" w:eastAsia="黑体" w:hAnsi="黑体" w:hint="eastAsia"/>
                <w:sz w:val="30"/>
                <w:szCs w:val="30"/>
              </w:rPr>
              <w:t>注册类别</w:t>
            </w:r>
          </w:p>
        </w:tc>
        <w:tc>
          <w:tcPr>
            <w:tcW w:w="3969" w:type="dxa"/>
            <w:noWrap/>
            <w:vAlign w:val="center"/>
          </w:tcPr>
          <w:p w:rsidR="006C704D" w:rsidRPr="00122158" w:rsidRDefault="006C704D" w:rsidP="00122158">
            <w:pPr>
              <w:widowControl/>
              <w:jc w:val="center"/>
              <w:rPr>
                <w:rFonts w:ascii="黑体" w:eastAsia="黑体" w:hAnsi="黑体"/>
                <w:sz w:val="30"/>
                <w:szCs w:val="30"/>
              </w:rPr>
            </w:pPr>
            <w:r w:rsidRPr="00122158">
              <w:rPr>
                <w:rFonts w:ascii="黑体" w:eastAsia="黑体" w:hAnsi="黑体" w:hint="eastAsia"/>
                <w:sz w:val="30"/>
                <w:szCs w:val="30"/>
              </w:rPr>
              <w:t>注册单位</w:t>
            </w:r>
          </w:p>
        </w:tc>
        <w:tc>
          <w:tcPr>
            <w:tcW w:w="1838" w:type="dxa"/>
            <w:noWrap/>
            <w:vAlign w:val="center"/>
          </w:tcPr>
          <w:p w:rsidR="006C704D" w:rsidRPr="00122158" w:rsidRDefault="006C704D" w:rsidP="00122158">
            <w:pPr>
              <w:widowControl/>
              <w:jc w:val="center"/>
              <w:rPr>
                <w:rFonts w:ascii="黑体" w:eastAsia="黑体" w:hAnsi="黑体"/>
                <w:sz w:val="30"/>
                <w:szCs w:val="30"/>
              </w:rPr>
            </w:pPr>
            <w:r w:rsidRPr="00122158">
              <w:rPr>
                <w:rFonts w:ascii="黑体" w:eastAsia="黑体" w:hAnsi="黑体" w:hint="eastAsia"/>
                <w:sz w:val="30"/>
                <w:szCs w:val="30"/>
              </w:rPr>
              <w:t>问题说明</w:t>
            </w:r>
          </w:p>
        </w:tc>
      </w:tr>
      <w:tr w:rsidR="006C704D" w:rsidRPr="00122158" w:rsidTr="00122158">
        <w:trPr>
          <w:trHeight w:val="285"/>
          <w:jc w:val="center"/>
        </w:trPr>
        <w:tc>
          <w:tcPr>
            <w:tcW w:w="851" w:type="dxa"/>
            <w:vAlign w:val="center"/>
          </w:tcPr>
          <w:p w:rsidR="006C704D" w:rsidRPr="00122158" w:rsidRDefault="006C704D" w:rsidP="00122158">
            <w:pPr>
              <w:widowControl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/>
                <w:sz w:val="28"/>
                <w:szCs w:val="28"/>
              </w:rPr>
              <w:t>1</w:t>
            </w:r>
          </w:p>
        </w:tc>
        <w:tc>
          <w:tcPr>
            <w:tcW w:w="1138" w:type="dxa"/>
            <w:noWrap/>
            <w:vAlign w:val="center"/>
          </w:tcPr>
          <w:p w:rsidR="006C704D" w:rsidRPr="00122158" w:rsidRDefault="006C704D" w:rsidP="00122158">
            <w:pPr>
              <w:widowControl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王</w:t>
            </w:r>
            <w:r w:rsidRPr="00122158">
              <w:rPr>
                <w:rFonts w:ascii="Times New Roman" w:eastAsia="仿宋_GB2312" w:hAnsi="Times New Roman"/>
                <w:sz w:val="28"/>
                <w:szCs w:val="28"/>
              </w:rPr>
              <w:t xml:space="preserve">  </w:t>
            </w: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朋</w:t>
            </w:r>
          </w:p>
        </w:tc>
        <w:tc>
          <w:tcPr>
            <w:tcW w:w="2264" w:type="dxa"/>
            <w:noWrap/>
            <w:vAlign w:val="center"/>
          </w:tcPr>
          <w:p w:rsidR="006C704D" w:rsidRPr="00122158" w:rsidRDefault="006C704D" w:rsidP="00122158">
            <w:pPr>
              <w:widowControl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一级注册建造师</w:t>
            </w:r>
          </w:p>
        </w:tc>
        <w:tc>
          <w:tcPr>
            <w:tcW w:w="3969" w:type="dxa"/>
            <w:noWrap/>
            <w:vAlign w:val="center"/>
          </w:tcPr>
          <w:p w:rsidR="006C704D" w:rsidRPr="00122158" w:rsidRDefault="006C704D" w:rsidP="00122158">
            <w:pPr>
              <w:widowControl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随州金环水泥有限责任公司</w:t>
            </w:r>
          </w:p>
        </w:tc>
        <w:tc>
          <w:tcPr>
            <w:tcW w:w="1838" w:type="dxa"/>
            <w:noWrap/>
            <w:vAlign w:val="center"/>
          </w:tcPr>
          <w:p w:rsidR="006C704D" w:rsidRPr="00122158" w:rsidRDefault="006C704D" w:rsidP="00122158">
            <w:pPr>
              <w:widowControl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社保不一致</w:t>
            </w:r>
          </w:p>
        </w:tc>
      </w:tr>
      <w:tr w:rsidR="006C704D" w:rsidRPr="00122158" w:rsidTr="00122158">
        <w:trPr>
          <w:trHeight w:val="285"/>
          <w:jc w:val="center"/>
        </w:trPr>
        <w:tc>
          <w:tcPr>
            <w:tcW w:w="851" w:type="dxa"/>
            <w:vAlign w:val="center"/>
          </w:tcPr>
          <w:p w:rsidR="006C704D" w:rsidRPr="00122158" w:rsidRDefault="006C704D" w:rsidP="00122158">
            <w:pPr>
              <w:widowControl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/>
                <w:sz w:val="28"/>
                <w:szCs w:val="28"/>
              </w:rPr>
              <w:t>2</w:t>
            </w:r>
          </w:p>
        </w:tc>
        <w:tc>
          <w:tcPr>
            <w:tcW w:w="1138" w:type="dxa"/>
            <w:noWrap/>
            <w:vAlign w:val="center"/>
          </w:tcPr>
          <w:p w:rsidR="006C704D" w:rsidRPr="00122158" w:rsidRDefault="006C704D" w:rsidP="00122158">
            <w:pPr>
              <w:widowControl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罗</w:t>
            </w:r>
            <w:r w:rsidRPr="00122158">
              <w:rPr>
                <w:rFonts w:ascii="Times New Roman" w:eastAsia="仿宋_GB2312" w:hAnsi="Times New Roman"/>
                <w:sz w:val="28"/>
                <w:szCs w:val="28"/>
              </w:rPr>
              <w:t xml:space="preserve">  </w:t>
            </w: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黎</w:t>
            </w:r>
          </w:p>
        </w:tc>
        <w:tc>
          <w:tcPr>
            <w:tcW w:w="2264" w:type="dxa"/>
            <w:noWrap/>
            <w:vAlign w:val="center"/>
          </w:tcPr>
          <w:p w:rsidR="006C704D" w:rsidRPr="00122158" w:rsidRDefault="006C704D" w:rsidP="00122158">
            <w:pPr>
              <w:widowControl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二级注册建造师</w:t>
            </w:r>
          </w:p>
        </w:tc>
        <w:tc>
          <w:tcPr>
            <w:tcW w:w="3969" w:type="dxa"/>
            <w:noWrap/>
            <w:vAlign w:val="center"/>
          </w:tcPr>
          <w:p w:rsidR="006C704D" w:rsidRPr="00122158" w:rsidRDefault="006C704D" w:rsidP="00122158">
            <w:pPr>
              <w:widowControl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湖北博兴建筑工程有限公司</w:t>
            </w:r>
          </w:p>
        </w:tc>
        <w:tc>
          <w:tcPr>
            <w:tcW w:w="1838" w:type="dxa"/>
            <w:noWrap/>
            <w:vAlign w:val="center"/>
          </w:tcPr>
          <w:p w:rsidR="006C704D" w:rsidRPr="00122158" w:rsidRDefault="006C704D" w:rsidP="00122158">
            <w:pPr>
              <w:widowControl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社保不一致</w:t>
            </w:r>
          </w:p>
        </w:tc>
      </w:tr>
      <w:tr w:rsidR="006C704D" w:rsidRPr="00122158" w:rsidTr="00122158">
        <w:trPr>
          <w:trHeight w:val="285"/>
          <w:jc w:val="center"/>
        </w:trPr>
        <w:tc>
          <w:tcPr>
            <w:tcW w:w="851" w:type="dxa"/>
            <w:vAlign w:val="center"/>
          </w:tcPr>
          <w:p w:rsidR="006C704D" w:rsidRPr="00122158" w:rsidRDefault="006C704D" w:rsidP="00122158">
            <w:pPr>
              <w:widowControl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/>
                <w:sz w:val="28"/>
                <w:szCs w:val="28"/>
              </w:rPr>
              <w:t>3</w:t>
            </w:r>
          </w:p>
        </w:tc>
        <w:tc>
          <w:tcPr>
            <w:tcW w:w="1138" w:type="dxa"/>
            <w:noWrap/>
            <w:vAlign w:val="center"/>
          </w:tcPr>
          <w:p w:rsidR="006C704D" w:rsidRPr="00122158" w:rsidRDefault="006C704D" w:rsidP="00122158">
            <w:pPr>
              <w:widowControl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胡晓刚</w:t>
            </w:r>
          </w:p>
        </w:tc>
        <w:tc>
          <w:tcPr>
            <w:tcW w:w="2264" w:type="dxa"/>
            <w:noWrap/>
            <w:vAlign w:val="center"/>
          </w:tcPr>
          <w:p w:rsidR="006C704D" w:rsidRPr="00122158" w:rsidRDefault="006C704D" w:rsidP="00122158">
            <w:pPr>
              <w:widowControl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二级注册建造师</w:t>
            </w:r>
          </w:p>
        </w:tc>
        <w:tc>
          <w:tcPr>
            <w:tcW w:w="3969" w:type="dxa"/>
            <w:noWrap/>
            <w:vAlign w:val="center"/>
          </w:tcPr>
          <w:p w:rsidR="006C704D" w:rsidRPr="00122158" w:rsidRDefault="006C704D" w:rsidP="00122158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随州市新禹水利水电工程有限公司</w:t>
            </w:r>
          </w:p>
        </w:tc>
        <w:tc>
          <w:tcPr>
            <w:tcW w:w="1838" w:type="dxa"/>
            <w:noWrap/>
            <w:vAlign w:val="center"/>
          </w:tcPr>
          <w:p w:rsidR="006C704D" w:rsidRPr="00122158" w:rsidRDefault="006C704D" w:rsidP="00122158">
            <w:pPr>
              <w:widowControl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社保不一致</w:t>
            </w:r>
          </w:p>
        </w:tc>
      </w:tr>
      <w:tr w:rsidR="006C704D" w:rsidRPr="00122158" w:rsidTr="00122158">
        <w:trPr>
          <w:trHeight w:val="285"/>
          <w:jc w:val="center"/>
        </w:trPr>
        <w:tc>
          <w:tcPr>
            <w:tcW w:w="851" w:type="dxa"/>
            <w:vAlign w:val="center"/>
          </w:tcPr>
          <w:p w:rsidR="006C704D" w:rsidRPr="00122158" w:rsidRDefault="006C704D" w:rsidP="00122158">
            <w:pPr>
              <w:widowControl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/>
                <w:sz w:val="28"/>
                <w:szCs w:val="28"/>
              </w:rPr>
              <w:t>4</w:t>
            </w:r>
          </w:p>
        </w:tc>
        <w:tc>
          <w:tcPr>
            <w:tcW w:w="1138" w:type="dxa"/>
            <w:noWrap/>
            <w:vAlign w:val="center"/>
          </w:tcPr>
          <w:p w:rsidR="006C704D" w:rsidRPr="00122158" w:rsidRDefault="006C704D" w:rsidP="00122158">
            <w:pPr>
              <w:widowControl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张保江</w:t>
            </w:r>
          </w:p>
        </w:tc>
        <w:tc>
          <w:tcPr>
            <w:tcW w:w="2264" w:type="dxa"/>
            <w:noWrap/>
            <w:vAlign w:val="center"/>
          </w:tcPr>
          <w:p w:rsidR="006C704D" w:rsidRPr="00122158" w:rsidRDefault="006C704D" w:rsidP="00122158">
            <w:pPr>
              <w:widowControl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二级注册建造师</w:t>
            </w:r>
          </w:p>
        </w:tc>
        <w:tc>
          <w:tcPr>
            <w:tcW w:w="3969" w:type="dxa"/>
            <w:noWrap/>
            <w:vAlign w:val="center"/>
          </w:tcPr>
          <w:p w:rsidR="006C704D" w:rsidRPr="00122158" w:rsidRDefault="006C704D" w:rsidP="00122158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随州市乾运建筑工程有限公司</w:t>
            </w:r>
          </w:p>
        </w:tc>
        <w:tc>
          <w:tcPr>
            <w:tcW w:w="1838" w:type="dxa"/>
            <w:noWrap/>
            <w:vAlign w:val="center"/>
          </w:tcPr>
          <w:p w:rsidR="006C704D" w:rsidRPr="00122158" w:rsidRDefault="006C704D" w:rsidP="00122158">
            <w:pPr>
              <w:widowControl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多家社保</w:t>
            </w:r>
          </w:p>
        </w:tc>
      </w:tr>
      <w:tr w:rsidR="006C704D" w:rsidRPr="00122158" w:rsidTr="00122158">
        <w:trPr>
          <w:trHeight w:val="285"/>
          <w:jc w:val="center"/>
        </w:trPr>
        <w:tc>
          <w:tcPr>
            <w:tcW w:w="851" w:type="dxa"/>
            <w:vAlign w:val="center"/>
          </w:tcPr>
          <w:p w:rsidR="006C704D" w:rsidRPr="00122158" w:rsidRDefault="006C704D" w:rsidP="00122158">
            <w:pPr>
              <w:widowControl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/>
                <w:sz w:val="28"/>
                <w:szCs w:val="28"/>
              </w:rPr>
              <w:t>5</w:t>
            </w:r>
          </w:p>
        </w:tc>
        <w:tc>
          <w:tcPr>
            <w:tcW w:w="1138" w:type="dxa"/>
            <w:noWrap/>
            <w:vAlign w:val="center"/>
          </w:tcPr>
          <w:p w:rsidR="006C704D" w:rsidRPr="00122158" w:rsidRDefault="006C704D" w:rsidP="00122158">
            <w:pPr>
              <w:widowControl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龚永芳</w:t>
            </w:r>
          </w:p>
        </w:tc>
        <w:tc>
          <w:tcPr>
            <w:tcW w:w="2264" w:type="dxa"/>
            <w:noWrap/>
            <w:vAlign w:val="center"/>
          </w:tcPr>
          <w:p w:rsidR="006C704D" w:rsidRPr="00122158" w:rsidRDefault="006C704D" w:rsidP="00122158">
            <w:pPr>
              <w:widowControl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二级注册建造师</w:t>
            </w:r>
          </w:p>
        </w:tc>
        <w:tc>
          <w:tcPr>
            <w:tcW w:w="3969" w:type="dxa"/>
            <w:noWrap/>
            <w:vAlign w:val="center"/>
          </w:tcPr>
          <w:p w:rsidR="006C704D" w:rsidRPr="00122158" w:rsidRDefault="006C704D" w:rsidP="00122158">
            <w:pPr>
              <w:widowControl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湖北沐</w:t>
            </w:r>
            <w:r w:rsidRPr="00122158">
              <w:rPr>
                <w:rFonts w:ascii="仿宋" w:eastAsia="仿宋" w:hAnsi="仿宋" w:hint="eastAsia"/>
                <w:sz w:val="28"/>
                <w:szCs w:val="28"/>
              </w:rPr>
              <w:t>昇</w:t>
            </w: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建设有限责任公司</w:t>
            </w:r>
          </w:p>
        </w:tc>
        <w:tc>
          <w:tcPr>
            <w:tcW w:w="1838" w:type="dxa"/>
            <w:noWrap/>
            <w:vAlign w:val="center"/>
          </w:tcPr>
          <w:p w:rsidR="006C704D" w:rsidRPr="00122158" w:rsidRDefault="006C704D" w:rsidP="00122158">
            <w:pPr>
              <w:widowControl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社保不一致</w:t>
            </w:r>
          </w:p>
        </w:tc>
      </w:tr>
      <w:tr w:rsidR="006C704D" w:rsidRPr="00122158" w:rsidTr="00122158">
        <w:trPr>
          <w:trHeight w:val="285"/>
          <w:jc w:val="center"/>
        </w:trPr>
        <w:tc>
          <w:tcPr>
            <w:tcW w:w="851" w:type="dxa"/>
            <w:vAlign w:val="center"/>
          </w:tcPr>
          <w:p w:rsidR="006C704D" w:rsidRPr="00122158" w:rsidRDefault="006C704D" w:rsidP="00122158">
            <w:pPr>
              <w:widowControl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/>
                <w:sz w:val="28"/>
                <w:szCs w:val="28"/>
              </w:rPr>
              <w:t>6</w:t>
            </w:r>
          </w:p>
        </w:tc>
        <w:tc>
          <w:tcPr>
            <w:tcW w:w="1138" w:type="dxa"/>
            <w:noWrap/>
            <w:vAlign w:val="center"/>
          </w:tcPr>
          <w:p w:rsidR="006C704D" w:rsidRPr="00122158" w:rsidRDefault="006C704D" w:rsidP="00122158">
            <w:pPr>
              <w:widowControl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李小平</w:t>
            </w:r>
          </w:p>
        </w:tc>
        <w:tc>
          <w:tcPr>
            <w:tcW w:w="2264" w:type="dxa"/>
            <w:noWrap/>
            <w:vAlign w:val="center"/>
          </w:tcPr>
          <w:p w:rsidR="006C704D" w:rsidRPr="00122158" w:rsidRDefault="006C704D" w:rsidP="00122158">
            <w:pPr>
              <w:widowControl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二级临时建造师</w:t>
            </w:r>
          </w:p>
        </w:tc>
        <w:tc>
          <w:tcPr>
            <w:tcW w:w="3969" w:type="dxa"/>
            <w:noWrap/>
            <w:vAlign w:val="center"/>
          </w:tcPr>
          <w:p w:rsidR="006C704D" w:rsidRPr="00122158" w:rsidRDefault="006C704D" w:rsidP="00122158">
            <w:pPr>
              <w:widowControl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湖北三箭建筑工程有限公司</w:t>
            </w:r>
          </w:p>
        </w:tc>
        <w:tc>
          <w:tcPr>
            <w:tcW w:w="1838" w:type="dxa"/>
            <w:noWrap/>
            <w:vAlign w:val="center"/>
          </w:tcPr>
          <w:p w:rsidR="006C704D" w:rsidRPr="00122158" w:rsidRDefault="006C704D" w:rsidP="00122158">
            <w:pPr>
              <w:widowControl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22158">
              <w:rPr>
                <w:rFonts w:ascii="Times New Roman" w:eastAsia="仿宋_GB2312" w:hAnsi="Times New Roman" w:hint="eastAsia"/>
                <w:sz w:val="28"/>
                <w:szCs w:val="28"/>
              </w:rPr>
              <w:t>社保不一致</w:t>
            </w:r>
          </w:p>
        </w:tc>
      </w:tr>
    </w:tbl>
    <w:p w:rsidR="006C704D" w:rsidRPr="00CA6D0E" w:rsidRDefault="006C704D" w:rsidP="00FE0AB9">
      <w:pPr>
        <w:widowControl/>
        <w:jc w:val="left"/>
        <w:rPr>
          <w:rFonts w:ascii="Times New Roman" w:eastAsia="仿宋_GB2312" w:hAnsi="Times New Roman"/>
          <w:sz w:val="30"/>
          <w:szCs w:val="30"/>
        </w:rPr>
      </w:pPr>
    </w:p>
    <w:sectPr w:rsidR="006C704D" w:rsidRPr="00CA6D0E" w:rsidSect="00C759C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704D" w:rsidRDefault="006C704D" w:rsidP="00FE0AB9">
      <w:r>
        <w:separator/>
      </w:r>
    </w:p>
  </w:endnote>
  <w:endnote w:type="continuationSeparator" w:id="0">
    <w:p w:rsidR="006C704D" w:rsidRDefault="006C704D" w:rsidP="00FE0A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微软雅黑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04D" w:rsidRDefault="006C704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04D" w:rsidRDefault="006C704D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04D" w:rsidRDefault="006C704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704D" w:rsidRDefault="006C704D" w:rsidP="00FE0AB9">
      <w:r>
        <w:separator/>
      </w:r>
    </w:p>
  </w:footnote>
  <w:footnote w:type="continuationSeparator" w:id="0">
    <w:p w:rsidR="006C704D" w:rsidRDefault="006C704D" w:rsidP="00FE0A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04D" w:rsidRDefault="006C704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04D" w:rsidRDefault="006C704D" w:rsidP="000E698E">
    <w:pPr>
      <w:pStyle w:val="Header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04D" w:rsidRDefault="006C704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D6299"/>
    <w:rsid w:val="000B0213"/>
    <w:rsid w:val="000E698E"/>
    <w:rsid w:val="00101F2C"/>
    <w:rsid w:val="00110D0D"/>
    <w:rsid w:val="00122158"/>
    <w:rsid w:val="00195F68"/>
    <w:rsid w:val="001B6188"/>
    <w:rsid w:val="00211F28"/>
    <w:rsid w:val="002B4982"/>
    <w:rsid w:val="002F7BE6"/>
    <w:rsid w:val="003427A6"/>
    <w:rsid w:val="00355418"/>
    <w:rsid w:val="003A4CE6"/>
    <w:rsid w:val="003B2B1A"/>
    <w:rsid w:val="00433B1D"/>
    <w:rsid w:val="00482B16"/>
    <w:rsid w:val="004D7095"/>
    <w:rsid w:val="00564A8F"/>
    <w:rsid w:val="00580BF8"/>
    <w:rsid w:val="00625B9C"/>
    <w:rsid w:val="006A5F28"/>
    <w:rsid w:val="006C5912"/>
    <w:rsid w:val="006C704D"/>
    <w:rsid w:val="006D6299"/>
    <w:rsid w:val="006E1EB5"/>
    <w:rsid w:val="0076560F"/>
    <w:rsid w:val="0088399A"/>
    <w:rsid w:val="008964A8"/>
    <w:rsid w:val="008A6B95"/>
    <w:rsid w:val="008D02EF"/>
    <w:rsid w:val="00965175"/>
    <w:rsid w:val="00986BDC"/>
    <w:rsid w:val="009D1603"/>
    <w:rsid w:val="00A21F81"/>
    <w:rsid w:val="00A70A9F"/>
    <w:rsid w:val="00B43D39"/>
    <w:rsid w:val="00B54661"/>
    <w:rsid w:val="00BB1B9F"/>
    <w:rsid w:val="00C62263"/>
    <w:rsid w:val="00C759C0"/>
    <w:rsid w:val="00CA6D0E"/>
    <w:rsid w:val="00CC3B6E"/>
    <w:rsid w:val="00CD4B6D"/>
    <w:rsid w:val="00E910AE"/>
    <w:rsid w:val="00F66778"/>
    <w:rsid w:val="00FE0A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等线" w:eastAsia="等线" w:hAnsi="等线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B95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965175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FE0A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FE0AB9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FE0A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FE0AB9"/>
    <w:rPr>
      <w:rFonts w:cs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rsid w:val="004D709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D7095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323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3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3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2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40</Words>
  <Characters>231</Characters>
  <Application>Microsoft Office Outlook</Application>
  <DocSecurity>0</DocSecurity>
  <Lines>0</Lines>
  <Paragraphs>0</Paragraphs>
  <ScaleCrop>false</ScaleCrop>
  <Company>China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随州市工程建设领域专业技术人员涉嫌职业资格“挂证”清理情况的公告</dc:title>
  <dc:subject/>
  <dc:creator>Microsoft</dc:creator>
  <cp:keywords/>
  <dc:description/>
  <cp:lastModifiedBy>Windows 用户</cp:lastModifiedBy>
  <cp:revision>3</cp:revision>
  <cp:lastPrinted>2019-09-10T01:20:00Z</cp:lastPrinted>
  <dcterms:created xsi:type="dcterms:W3CDTF">2019-09-11T07:54:00Z</dcterms:created>
  <dcterms:modified xsi:type="dcterms:W3CDTF">2019-09-11T07:54:00Z</dcterms:modified>
</cp:coreProperties>
</file>